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0E050" w14:textId="4E04BECD" w:rsidR="004A7568" w:rsidRPr="001C0D1D" w:rsidRDefault="00F67866" w:rsidP="001C0D1D">
      <w:pPr>
        <w:pStyle w:val="Heading1"/>
        <w:spacing w:after="0"/>
        <w:rPr>
          <w:rFonts w:asciiTheme="minorHAnsi" w:hAnsiTheme="minorHAnsi" w:cstheme="minorHAnsi"/>
          <w:noProof/>
          <w:color w:val="00649C"/>
          <w:sz w:val="24"/>
          <w:szCs w:val="24"/>
        </w:rPr>
      </w:pPr>
      <w:r w:rsidRPr="001C0D1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5B3C5C2" wp14:editId="1F0E9F0F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1790700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370" y="21388"/>
                <wp:lineTo x="21370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381F" w14:textId="1AFC7EE7" w:rsidR="004A7568" w:rsidRPr="001C0D1D" w:rsidRDefault="004A7568" w:rsidP="001C0D1D">
      <w:pPr>
        <w:pStyle w:val="Heading1"/>
        <w:spacing w:after="0"/>
        <w:rPr>
          <w:rFonts w:asciiTheme="minorHAnsi" w:hAnsiTheme="minorHAnsi" w:cstheme="minorHAnsi"/>
          <w:noProof/>
          <w:color w:val="00649C"/>
          <w:sz w:val="24"/>
          <w:szCs w:val="24"/>
        </w:rPr>
      </w:pPr>
    </w:p>
    <w:p w14:paraId="2335C7C6" w14:textId="62D0268B" w:rsidR="004A7568" w:rsidRPr="001C0D1D" w:rsidRDefault="004A7568" w:rsidP="001C0D1D">
      <w:pPr>
        <w:pStyle w:val="Heading1"/>
        <w:spacing w:after="0"/>
        <w:rPr>
          <w:rFonts w:asciiTheme="minorHAnsi" w:hAnsiTheme="minorHAnsi" w:cstheme="minorHAnsi"/>
          <w:noProof/>
          <w:color w:val="00649C"/>
          <w:sz w:val="24"/>
          <w:szCs w:val="24"/>
        </w:rPr>
      </w:pPr>
    </w:p>
    <w:p w14:paraId="1803CF55" w14:textId="2B5A9B4E" w:rsidR="004A7568" w:rsidRPr="001C0D1D" w:rsidRDefault="004A7568" w:rsidP="001C0D1D">
      <w:pPr>
        <w:pStyle w:val="Heading1"/>
        <w:spacing w:after="0"/>
        <w:rPr>
          <w:rFonts w:asciiTheme="minorHAnsi" w:hAnsiTheme="minorHAnsi" w:cstheme="minorHAnsi"/>
          <w:noProof/>
          <w:color w:val="00649C"/>
          <w:sz w:val="24"/>
          <w:szCs w:val="24"/>
        </w:rPr>
      </w:pPr>
    </w:p>
    <w:p w14:paraId="5DFCF83E" w14:textId="77777777" w:rsidR="001C0D1D" w:rsidRPr="001C0D1D" w:rsidRDefault="001C0D1D" w:rsidP="001C0D1D">
      <w:pPr>
        <w:pStyle w:val="Heading1"/>
        <w:spacing w:after="0"/>
        <w:rPr>
          <w:rFonts w:asciiTheme="minorHAnsi" w:hAnsiTheme="minorHAnsi" w:cstheme="minorHAnsi"/>
          <w:noProof/>
          <w:color w:val="00649C"/>
          <w:sz w:val="24"/>
          <w:szCs w:val="24"/>
        </w:rPr>
      </w:pPr>
    </w:p>
    <w:p w14:paraId="4B43DFAE" w14:textId="77777777" w:rsidR="001C0D1D" w:rsidRDefault="001C0D1D" w:rsidP="001C0D1D">
      <w:pPr>
        <w:pStyle w:val="Heading1"/>
        <w:spacing w:after="0"/>
        <w:jc w:val="center"/>
        <w:rPr>
          <w:rFonts w:asciiTheme="minorHAnsi" w:hAnsiTheme="minorHAnsi" w:cstheme="minorHAnsi"/>
          <w:noProof/>
          <w:color w:val="auto"/>
          <w:sz w:val="24"/>
          <w:szCs w:val="24"/>
          <w:u w:val="single"/>
        </w:rPr>
      </w:pPr>
    </w:p>
    <w:p w14:paraId="574D71DD" w14:textId="77777777" w:rsidR="001C0D1D" w:rsidRDefault="001C0D1D" w:rsidP="001C0D1D">
      <w:pPr>
        <w:pStyle w:val="Heading1"/>
        <w:spacing w:after="0"/>
        <w:jc w:val="center"/>
        <w:rPr>
          <w:rFonts w:asciiTheme="minorHAnsi" w:hAnsiTheme="minorHAnsi" w:cstheme="minorHAnsi"/>
          <w:noProof/>
          <w:color w:val="auto"/>
          <w:sz w:val="24"/>
          <w:szCs w:val="24"/>
          <w:u w:val="single"/>
        </w:rPr>
      </w:pPr>
    </w:p>
    <w:p w14:paraId="5692B9FE" w14:textId="77777777" w:rsidR="001C0D1D" w:rsidRDefault="001C0D1D" w:rsidP="001C0D1D">
      <w:pPr>
        <w:pStyle w:val="Heading1"/>
        <w:spacing w:after="0"/>
        <w:jc w:val="center"/>
        <w:rPr>
          <w:rFonts w:asciiTheme="minorHAnsi" w:hAnsiTheme="minorHAnsi" w:cstheme="minorHAnsi"/>
          <w:noProof/>
          <w:color w:val="auto"/>
          <w:sz w:val="24"/>
          <w:szCs w:val="24"/>
          <w:u w:val="single"/>
        </w:rPr>
      </w:pPr>
    </w:p>
    <w:p w14:paraId="5EC9850F" w14:textId="77777777" w:rsidR="001C0D1D" w:rsidRDefault="001C0D1D" w:rsidP="001C0D1D">
      <w:pPr>
        <w:pStyle w:val="Heading1"/>
        <w:spacing w:after="0"/>
        <w:jc w:val="center"/>
        <w:rPr>
          <w:rFonts w:asciiTheme="minorHAnsi" w:hAnsiTheme="minorHAnsi" w:cstheme="minorHAnsi"/>
          <w:noProof/>
          <w:color w:val="auto"/>
          <w:sz w:val="24"/>
          <w:szCs w:val="24"/>
          <w:u w:val="single"/>
        </w:rPr>
      </w:pPr>
    </w:p>
    <w:p w14:paraId="5442B5A8" w14:textId="77777777" w:rsidR="001C0D1D" w:rsidRDefault="001C0D1D" w:rsidP="001C0D1D">
      <w:pPr>
        <w:rPr>
          <w:lang w:eastAsia="en-US"/>
        </w:rPr>
      </w:pPr>
    </w:p>
    <w:p w14:paraId="12396CC9" w14:textId="77777777" w:rsidR="001C0D1D" w:rsidRPr="001C0D1D" w:rsidRDefault="001C0D1D" w:rsidP="001C0D1D">
      <w:pPr>
        <w:rPr>
          <w:lang w:eastAsia="en-US"/>
        </w:rPr>
      </w:pPr>
    </w:p>
    <w:p w14:paraId="6B64558E" w14:textId="55F623D5" w:rsidR="004A7568" w:rsidRPr="00FB21CA" w:rsidRDefault="004A7568" w:rsidP="001C0D1D">
      <w:pPr>
        <w:pStyle w:val="Heading1"/>
        <w:spacing w:after="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FB21CA">
        <w:rPr>
          <w:rFonts w:asciiTheme="minorHAnsi" w:hAnsiTheme="minorHAnsi" w:cstheme="minorHAnsi"/>
          <w:noProof/>
          <w:color w:val="auto"/>
          <w:sz w:val="24"/>
          <w:szCs w:val="24"/>
        </w:rPr>
        <w:t>Transporting Children</w:t>
      </w:r>
      <w:r w:rsidRPr="00FB21CA">
        <w:rPr>
          <w:rFonts w:asciiTheme="minorHAnsi" w:hAnsiTheme="minorHAnsi" w:cstheme="minorHAnsi"/>
          <w:color w:val="auto"/>
          <w:sz w:val="24"/>
          <w:szCs w:val="24"/>
        </w:rPr>
        <w:t xml:space="preserve"> Policy</w:t>
      </w:r>
    </w:p>
    <w:p w14:paraId="34F88C58" w14:textId="77777777" w:rsidR="00B801D6" w:rsidRPr="001C0D1D" w:rsidRDefault="00B801D6" w:rsidP="001C0D1D">
      <w:pPr>
        <w:spacing w:after="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204A9935" w14:textId="3741EC96" w:rsidR="004A7568" w:rsidRPr="001C0D1D" w:rsidRDefault="0052433B" w:rsidP="001C0D1D">
      <w:pPr>
        <w:spacing w:after="0"/>
        <w:rPr>
          <w:rFonts w:asciiTheme="minorHAnsi" w:hAnsiTheme="minorHAnsi" w:cstheme="minorHAnsi"/>
          <w:b/>
          <w:bCs/>
          <w:sz w:val="24"/>
          <w:szCs w:val="24"/>
          <w:lang w:eastAsia="en-US"/>
        </w:rPr>
      </w:pPr>
      <w:r w:rsidRPr="001C0D1D">
        <w:rPr>
          <w:rFonts w:asciiTheme="minorHAnsi" w:hAnsiTheme="minorHAnsi" w:cstheme="minorHAnsi"/>
          <w:b/>
          <w:bCs/>
          <w:sz w:val="24"/>
          <w:szCs w:val="24"/>
          <w:lang w:eastAsia="en-US"/>
        </w:rPr>
        <w:t xml:space="preserve">Original: </w:t>
      </w:r>
      <w:r w:rsidR="004A7568" w:rsidRPr="001C0D1D"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January 2023</w:t>
      </w:r>
    </w:p>
    <w:p w14:paraId="57EC7879" w14:textId="68D05C17" w:rsidR="0052433B" w:rsidRDefault="00BC1E96" w:rsidP="001C0D1D">
      <w:pPr>
        <w:spacing w:after="0"/>
        <w:rPr>
          <w:rFonts w:asciiTheme="minorHAnsi" w:hAnsiTheme="minorHAnsi" w:cstheme="minorHAnsi"/>
          <w:b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Updat</w:t>
      </w:r>
      <w:r w:rsidR="0052433B" w:rsidRPr="001C0D1D"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ed: September 202</w:t>
      </w:r>
      <w:r w:rsidR="004040D3"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4</w:t>
      </w:r>
    </w:p>
    <w:p w14:paraId="1FCEDC33" w14:textId="0DDAB036" w:rsidR="00BC1E96" w:rsidRDefault="00BC1E96" w:rsidP="001C0D1D">
      <w:pPr>
        <w:spacing w:after="0"/>
        <w:rPr>
          <w:rFonts w:asciiTheme="minorHAnsi" w:hAnsiTheme="minorHAnsi" w:cstheme="minorHAnsi"/>
          <w:b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Reviewed Annually</w:t>
      </w:r>
    </w:p>
    <w:p w14:paraId="2E0246C5" w14:textId="77777777" w:rsidR="00BC1E96" w:rsidRPr="001C0D1D" w:rsidRDefault="00BC1E96" w:rsidP="001C0D1D">
      <w:pPr>
        <w:spacing w:after="0"/>
        <w:rPr>
          <w:rFonts w:asciiTheme="minorHAnsi" w:hAnsiTheme="minorHAnsi" w:cstheme="minorHAnsi"/>
          <w:b/>
          <w:bCs/>
          <w:sz w:val="24"/>
          <w:szCs w:val="24"/>
          <w:lang w:eastAsia="en-US"/>
        </w:rPr>
      </w:pPr>
    </w:p>
    <w:p w14:paraId="02F70A3F" w14:textId="77777777" w:rsidR="004A7568" w:rsidRPr="001C0D1D" w:rsidRDefault="004A7568" w:rsidP="001C0D1D">
      <w:pPr>
        <w:spacing w:after="0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370F1DFA" w14:textId="70BFE090" w:rsidR="005C130A" w:rsidRPr="001C0D1D" w:rsidRDefault="005C130A" w:rsidP="001C0D1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 xml:space="preserve">The safety of your child is paramount and </w:t>
      </w:r>
      <w:r w:rsidR="004A7568" w:rsidRPr="001C0D1D">
        <w:rPr>
          <w:rFonts w:asciiTheme="minorHAnsi" w:hAnsiTheme="minorHAnsi" w:cstheme="minorHAnsi"/>
          <w:sz w:val="24"/>
          <w:szCs w:val="24"/>
        </w:rPr>
        <w:t>Tree of Life Educational and Holistic Services CIC</w:t>
      </w:r>
      <w:r w:rsidRPr="001C0D1D">
        <w:rPr>
          <w:rFonts w:asciiTheme="minorHAnsi" w:hAnsiTheme="minorHAnsi" w:cstheme="minorHAnsi"/>
          <w:sz w:val="24"/>
          <w:szCs w:val="24"/>
        </w:rPr>
        <w:t xml:space="preserve"> have therefore put together the following procedures regarding the transportation of children in </w:t>
      </w:r>
      <w:r w:rsidR="004A7568" w:rsidRPr="001C0D1D">
        <w:rPr>
          <w:rFonts w:asciiTheme="minorHAnsi" w:hAnsiTheme="minorHAnsi" w:cstheme="minorHAnsi"/>
          <w:sz w:val="24"/>
          <w:szCs w:val="24"/>
        </w:rPr>
        <w:t>our</w:t>
      </w:r>
      <w:r w:rsidRPr="001C0D1D">
        <w:rPr>
          <w:rFonts w:asciiTheme="minorHAnsi" w:hAnsiTheme="minorHAnsi" w:cstheme="minorHAnsi"/>
          <w:sz w:val="24"/>
          <w:szCs w:val="24"/>
        </w:rPr>
        <w:t xml:space="preserve"> car</w:t>
      </w:r>
      <w:r w:rsidR="004A7568" w:rsidRPr="001C0D1D">
        <w:rPr>
          <w:rFonts w:asciiTheme="minorHAnsi" w:hAnsiTheme="minorHAnsi" w:cstheme="minorHAnsi"/>
          <w:sz w:val="24"/>
          <w:szCs w:val="24"/>
        </w:rPr>
        <w:t>s</w:t>
      </w:r>
      <w:r w:rsidR="00BC1E96">
        <w:rPr>
          <w:rFonts w:asciiTheme="minorHAnsi" w:hAnsiTheme="minorHAnsi" w:cstheme="minorHAnsi"/>
          <w:sz w:val="24"/>
          <w:szCs w:val="24"/>
        </w:rPr>
        <w:t>, minibus</w:t>
      </w:r>
      <w:r w:rsidRPr="001C0D1D">
        <w:rPr>
          <w:rFonts w:asciiTheme="minorHAnsi" w:hAnsiTheme="minorHAnsi" w:cstheme="minorHAnsi"/>
          <w:sz w:val="24"/>
          <w:szCs w:val="24"/>
        </w:rPr>
        <w:t xml:space="preserve"> and on public transport.</w:t>
      </w:r>
    </w:p>
    <w:p w14:paraId="49345B0D" w14:textId="77777777" w:rsidR="004A7568" w:rsidRPr="001C0D1D" w:rsidRDefault="004A7568" w:rsidP="001C0D1D">
      <w:pPr>
        <w:pStyle w:val="Heading1"/>
        <w:spacing w:after="0"/>
        <w:rPr>
          <w:rFonts w:asciiTheme="minorHAnsi" w:hAnsiTheme="minorHAnsi" w:cstheme="minorHAnsi"/>
          <w:color w:val="00649C"/>
          <w:sz w:val="24"/>
          <w:szCs w:val="24"/>
        </w:rPr>
      </w:pPr>
    </w:p>
    <w:p w14:paraId="3F7A418F" w14:textId="51EA79F7" w:rsidR="004A7568" w:rsidRPr="001C0D1D" w:rsidRDefault="00036F86" w:rsidP="001C0D1D">
      <w:pPr>
        <w:pStyle w:val="Heading1"/>
        <w:spacing w:after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Vehicle</w:t>
      </w:r>
      <w:r w:rsidR="005C130A" w:rsidRPr="001C0D1D">
        <w:rPr>
          <w:rFonts w:asciiTheme="minorHAnsi" w:hAnsiTheme="minorHAnsi" w:cstheme="minorHAnsi"/>
          <w:color w:val="auto"/>
          <w:sz w:val="24"/>
          <w:szCs w:val="24"/>
        </w:rPr>
        <w:t xml:space="preserve"> Safety</w:t>
      </w:r>
    </w:p>
    <w:p w14:paraId="59FDBFE2" w14:textId="0CBEE2F6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have a full, clean driving license, which is available for you to see on request.</w:t>
      </w:r>
    </w:p>
    <w:p w14:paraId="6B4EED2D" w14:textId="17AEEA8F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ensure </w:t>
      </w:r>
      <w:r w:rsidRPr="001C0D1D">
        <w:rPr>
          <w:rFonts w:asciiTheme="minorHAnsi" w:hAnsiTheme="minorHAnsi" w:cstheme="minorHAnsi"/>
          <w:sz w:val="24"/>
          <w:szCs w:val="24"/>
        </w:rPr>
        <w:t>our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BC1E96">
        <w:rPr>
          <w:rFonts w:asciiTheme="minorHAnsi" w:hAnsiTheme="minorHAnsi" w:cstheme="minorHAnsi"/>
          <w:sz w:val="24"/>
          <w:szCs w:val="24"/>
        </w:rPr>
        <w:t>vehicle</w:t>
      </w:r>
      <w:r w:rsidRPr="001C0D1D">
        <w:rPr>
          <w:rFonts w:asciiTheme="minorHAnsi" w:hAnsiTheme="minorHAnsi" w:cstheme="minorHAnsi"/>
          <w:sz w:val="24"/>
          <w:szCs w:val="24"/>
        </w:rPr>
        <w:t>s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Pr="001C0D1D">
        <w:rPr>
          <w:rFonts w:asciiTheme="minorHAnsi" w:hAnsiTheme="minorHAnsi" w:cstheme="minorHAnsi"/>
          <w:sz w:val="24"/>
          <w:szCs w:val="24"/>
        </w:rPr>
        <w:t>are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in a roadworthy condition, with a valid MOT certificate and road tax.</w:t>
      </w:r>
    </w:p>
    <w:p w14:paraId="2652005C" w14:textId="35441E7C" w:rsidR="00380F35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ensure </w:t>
      </w: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have adequate motor insurance, which covers business use and that the certificate is available for you to see upon request.</w:t>
      </w:r>
    </w:p>
    <w:p w14:paraId="34A779AF" w14:textId="0A5024E8" w:rsidR="005C130A" w:rsidRPr="001C0D1D" w:rsidRDefault="005C130A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 xml:space="preserve">Where possible, </w:t>
      </w:r>
      <w:r w:rsidR="004A7568" w:rsidRPr="001C0D1D">
        <w:rPr>
          <w:rFonts w:asciiTheme="minorHAnsi" w:hAnsiTheme="minorHAnsi" w:cstheme="minorHAnsi"/>
          <w:sz w:val="24"/>
          <w:szCs w:val="24"/>
        </w:rPr>
        <w:t>we</w:t>
      </w:r>
      <w:r w:rsidRPr="001C0D1D">
        <w:rPr>
          <w:rFonts w:asciiTheme="minorHAnsi" w:hAnsiTheme="minorHAnsi" w:cstheme="minorHAnsi"/>
          <w:sz w:val="24"/>
          <w:szCs w:val="24"/>
        </w:rPr>
        <w:t xml:space="preserve"> will avoid taking your child to a petrol station by filling up </w:t>
      </w:r>
      <w:r w:rsidR="004A7568" w:rsidRPr="001C0D1D">
        <w:rPr>
          <w:rFonts w:asciiTheme="minorHAnsi" w:hAnsiTheme="minorHAnsi" w:cstheme="minorHAnsi"/>
          <w:sz w:val="24"/>
          <w:szCs w:val="24"/>
        </w:rPr>
        <w:t>our</w:t>
      </w:r>
      <w:r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C22918">
        <w:rPr>
          <w:rFonts w:asciiTheme="minorHAnsi" w:hAnsiTheme="minorHAnsi" w:cstheme="minorHAnsi"/>
          <w:sz w:val="24"/>
          <w:szCs w:val="24"/>
        </w:rPr>
        <w:t>vehicles</w:t>
      </w:r>
      <w:r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4A7568" w:rsidRPr="001C0D1D">
        <w:rPr>
          <w:rFonts w:asciiTheme="minorHAnsi" w:hAnsiTheme="minorHAnsi" w:cstheme="minorHAnsi"/>
          <w:sz w:val="24"/>
          <w:szCs w:val="24"/>
        </w:rPr>
        <w:t>prior</w:t>
      </w:r>
      <w:r w:rsidRPr="001C0D1D">
        <w:rPr>
          <w:rFonts w:asciiTheme="minorHAnsi" w:hAnsiTheme="minorHAnsi" w:cstheme="minorHAnsi"/>
          <w:sz w:val="24"/>
          <w:szCs w:val="24"/>
        </w:rPr>
        <w:t xml:space="preserve">. In the event of unexpectedly needing petrol, </w:t>
      </w:r>
      <w:r w:rsidR="004A7568" w:rsidRPr="001C0D1D">
        <w:rPr>
          <w:rFonts w:asciiTheme="minorHAnsi" w:hAnsiTheme="minorHAnsi" w:cstheme="minorHAnsi"/>
          <w:sz w:val="24"/>
          <w:szCs w:val="24"/>
        </w:rPr>
        <w:t>we</w:t>
      </w:r>
      <w:r w:rsidRPr="001C0D1D">
        <w:rPr>
          <w:rFonts w:asciiTheme="minorHAnsi" w:hAnsiTheme="minorHAnsi" w:cstheme="minorHAnsi"/>
          <w:sz w:val="24"/>
          <w:szCs w:val="24"/>
        </w:rPr>
        <w:t xml:space="preserve"> will use a garage that has pay at the pump services.</w:t>
      </w:r>
    </w:p>
    <w:p w14:paraId="17F3F469" w14:textId="115CA7C8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ensure that all car seats are correctly fitted, following the manufacturer's instructions, that they are age and stage appropriate for the children using them, and that children are correctly </w:t>
      </w:r>
      <w:proofErr w:type="gramStart"/>
      <w:r w:rsidR="005C130A" w:rsidRPr="001C0D1D">
        <w:rPr>
          <w:rFonts w:asciiTheme="minorHAnsi" w:hAnsiTheme="minorHAnsi" w:cstheme="minorHAnsi"/>
          <w:sz w:val="24"/>
          <w:szCs w:val="24"/>
        </w:rPr>
        <w:t>strapped into them at all times</w:t>
      </w:r>
      <w:proofErr w:type="gramEnd"/>
      <w:r w:rsidR="005C130A" w:rsidRPr="001C0D1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35C38D5" w14:textId="14BDEAAC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 xml:space="preserve">We 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will ensure that the maximum number of passengers for the </w:t>
      </w:r>
      <w:r w:rsidR="00C22918">
        <w:rPr>
          <w:rFonts w:asciiTheme="minorHAnsi" w:hAnsiTheme="minorHAnsi" w:cstheme="minorHAnsi"/>
          <w:sz w:val="24"/>
          <w:szCs w:val="24"/>
        </w:rPr>
        <w:t>vehicles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C22918">
        <w:rPr>
          <w:rFonts w:asciiTheme="minorHAnsi" w:hAnsiTheme="minorHAnsi" w:cstheme="minorHAnsi"/>
          <w:sz w:val="24"/>
          <w:szCs w:val="24"/>
        </w:rPr>
        <w:t>are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never exceeded.</w:t>
      </w:r>
    </w:p>
    <w:p w14:paraId="5FD9CF1E" w14:textId="433DC2CF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ensure that the child safety locks are in use </w:t>
      </w:r>
      <w:r w:rsidRPr="001C0D1D">
        <w:rPr>
          <w:rFonts w:asciiTheme="minorHAnsi" w:hAnsiTheme="minorHAnsi" w:cstheme="minorHAnsi"/>
          <w:sz w:val="24"/>
          <w:szCs w:val="24"/>
        </w:rPr>
        <w:t>in our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C22918">
        <w:rPr>
          <w:rFonts w:asciiTheme="minorHAnsi" w:hAnsiTheme="minorHAnsi" w:cstheme="minorHAnsi"/>
          <w:sz w:val="24"/>
          <w:szCs w:val="24"/>
        </w:rPr>
        <w:t>vehicle</w:t>
      </w:r>
      <w:r w:rsidRPr="001C0D1D">
        <w:rPr>
          <w:rFonts w:asciiTheme="minorHAnsi" w:hAnsiTheme="minorHAnsi" w:cstheme="minorHAnsi"/>
          <w:sz w:val="24"/>
          <w:szCs w:val="24"/>
        </w:rPr>
        <w:t>s</w:t>
      </w:r>
      <w:r w:rsidR="005C130A" w:rsidRPr="001C0D1D">
        <w:rPr>
          <w:rFonts w:asciiTheme="minorHAnsi" w:hAnsiTheme="minorHAnsi" w:cstheme="minorHAnsi"/>
          <w:sz w:val="24"/>
          <w:szCs w:val="24"/>
        </w:rPr>
        <w:t>, along with window locks.</w:t>
      </w:r>
    </w:p>
    <w:p w14:paraId="733E5DBE" w14:textId="1F952234" w:rsidR="00380F35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 xml:space="preserve">We </w:t>
      </w:r>
      <w:r w:rsidR="00380F35" w:rsidRPr="001C0D1D">
        <w:rPr>
          <w:rFonts w:asciiTheme="minorHAnsi" w:hAnsiTheme="minorHAnsi" w:cstheme="minorHAnsi"/>
          <w:sz w:val="24"/>
          <w:szCs w:val="24"/>
        </w:rPr>
        <w:t xml:space="preserve">will never leave a child unattended in the </w:t>
      </w:r>
      <w:r w:rsidR="00C22918">
        <w:rPr>
          <w:rFonts w:asciiTheme="minorHAnsi" w:hAnsiTheme="minorHAnsi" w:cstheme="minorHAnsi"/>
          <w:sz w:val="24"/>
          <w:szCs w:val="24"/>
        </w:rPr>
        <w:t>vehicle</w:t>
      </w:r>
      <w:r w:rsidR="00380F35" w:rsidRPr="001C0D1D">
        <w:rPr>
          <w:rFonts w:asciiTheme="minorHAnsi" w:hAnsiTheme="minorHAnsi" w:cstheme="minorHAnsi"/>
          <w:sz w:val="24"/>
          <w:szCs w:val="24"/>
        </w:rPr>
        <w:t>.</w:t>
      </w:r>
    </w:p>
    <w:p w14:paraId="6250807A" w14:textId="77777777" w:rsidR="004A7568" w:rsidRPr="001C0D1D" w:rsidRDefault="004A7568" w:rsidP="001C0D1D">
      <w:pPr>
        <w:pStyle w:val="ListParagraph"/>
        <w:numPr>
          <w:ilvl w:val="0"/>
          <w:numId w:val="0"/>
        </w:numPr>
        <w:spacing w:after="0"/>
        <w:ind w:left="357"/>
        <w:rPr>
          <w:rFonts w:asciiTheme="minorHAnsi" w:hAnsiTheme="minorHAnsi" w:cstheme="minorHAnsi"/>
          <w:sz w:val="24"/>
          <w:szCs w:val="24"/>
        </w:rPr>
      </w:pPr>
    </w:p>
    <w:p w14:paraId="38E11CCA" w14:textId="77777777" w:rsidR="00D653F1" w:rsidRPr="001C0D1D" w:rsidRDefault="00D653F1" w:rsidP="001C0D1D">
      <w:pPr>
        <w:pStyle w:val="Heading1"/>
        <w:spacing w:after="0"/>
        <w:rPr>
          <w:rFonts w:asciiTheme="minorHAnsi" w:hAnsiTheme="minorHAnsi" w:cstheme="minorHAnsi"/>
          <w:color w:val="auto"/>
          <w:sz w:val="24"/>
          <w:szCs w:val="24"/>
        </w:rPr>
      </w:pPr>
      <w:r w:rsidRPr="001C0D1D">
        <w:rPr>
          <w:rFonts w:asciiTheme="minorHAnsi" w:hAnsiTheme="minorHAnsi" w:cstheme="minorHAnsi"/>
          <w:color w:val="auto"/>
          <w:sz w:val="24"/>
          <w:szCs w:val="24"/>
        </w:rPr>
        <w:t>General</w:t>
      </w:r>
    </w:p>
    <w:p w14:paraId="41EB915B" w14:textId="02CB8EF4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teach children about the dangers of cars and roads in an age</w:t>
      </w:r>
      <w:r w:rsidR="00380F35" w:rsidRPr="001C0D1D">
        <w:rPr>
          <w:rFonts w:asciiTheme="minorHAnsi" w:hAnsiTheme="minorHAnsi" w:cstheme="minorHAnsi"/>
          <w:sz w:val="24"/>
          <w:szCs w:val="24"/>
        </w:rPr>
        <w:t>-</w:t>
      </w:r>
      <w:r w:rsidR="005C130A" w:rsidRPr="001C0D1D">
        <w:rPr>
          <w:rFonts w:asciiTheme="minorHAnsi" w:hAnsiTheme="minorHAnsi" w:cstheme="minorHAnsi"/>
          <w:sz w:val="24"/>
          <w:szCs w:val="24"/>
        </w:rPr>
        <w:t>appropriate way</w:t>
      </w:r>
    </w:p>
    <w:p w14:paraId="053439A3" w14:textId="166D8540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advise you in advance if we are making any </w:t>
      </w:r>
      <w:r w:rsidR="00380F35" w:rsidRPr="001C0D1D">
        <w:rPr>
          <w:rFonts w:asciiTheme="minorHAnsi" w:hAnsiTheme="minorHAnsi" w:cstheme="minorHAnsi"/>
          <w:sz w:val="24"/>
          <w:szCs w:val="24"/>
        </w:rPr>
        <w:t>trips in the car</w:t>
      </w:r>
      <w:r w:rsidR="00036F86">
        <w:rPr>
          <w:rFonts w:asciiTheme="minorHAnsi" w:hAnsiTheme="minorHAnsi" w:cstheme="minorHAnsi"/>
          <w:sz w:val="24"/>
          <w:szCs w:val="24"/>
        </w:rPr>
        <w:t xml:space="preserve">, minibus </w:t>
      </w:r>
      <w:r w:rsidR="00380F35" w:rsidRPr="001C0D1D">
        <w:rPr>
          <w:rFonts w:asciiTheme="minorHAnsi" w:hAnsiTheme="minorHAnsi" w:cstheme="minorHAnsi"/>
          <w:sz w:val="24"/>
          <w:szCs w:val="24"/>
        </w:rPr>
        <w:t>or on public transport</w:t>
      </w:r>
    </w:p>
    <w:p w14:paraId="18DA014B" w14:textId="029DA09A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always carry a mobile phone in case of an emergency but will not answer it whil</w:t>
      </w:r>
      <w:r w:rsidR="00A229CF" w:rsidRPr="001C0D1D">
        <w:rPr>
          <w:rFonts w:asciiTheme="minorHAnsi" w:hAnsiTheme="minorHAnsi" w:cstheme="minorHAnsi"/>
          <w:sz w:val="24"/>
          <w:szCs w:val="24"/>
        </w:rPr>
        <w:t>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driving</w:t>
      </w:r>
    </w:p>
    <w:p w14:paraId="1203BDFC" w14:textId="74F8AB2B" w:rsidR="00380F35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always carry identification </w:t>
      </w:r>
      <w:r w:rsidR="00D653F1" w:rsidRPr="001C0D1D">
        <w:rPr>
          <w:rFonts w:asciiTheme="minorHAnsi" w:hAnsiTheme="minorHAnsi" w:cstheme="minorHAnsi"/>
          <w:sz w:val="24"/>
          <w:szCs w:val="24"/>
        </w:rPr>
        <w:t>and emergency contact details for</w:t>
      </w:r>
      <w:r w:rsidRPr="001C0D1D">
        <w:rPr>
          <w:rFonts w:asciiTheme="minorHAnsi" w:hAnsiTheme="minorHAnsi" w:cstheme="minorHAnsi"/>
          <w:sz w:val="24"/>
          <w:szCs w:val="24"/>
        </w:rPr>
        <w:t xml:space="preserve"> </w:t>
      </w:r>
      <w:r w:rsidR="005C130A" w:rsidRPr="001C0D1D">
        <w:rPr>
          <w:rFonts w:asciiTheme="minorHAnsi" w:hAnsiTheme="minorHAnsi" w:cstheme="minorHAnsi"/>
          <w:sz w:val="24"/>
          <w:szCs w:val="24"/>
        </w:rPr>
        <w:t>children in case of an emergency</w:t>
      </w:r>
    </w:p>
    <w:p w14:paraId="683764C7" w14:textId="36DDC5C3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5C130A" w:rsidRPr="001C0D1D">
        <w:rPr>
          <w:rFonts w:asciiTheme="minorHAnsi" w:hAnsiTheme="minorHAnsi" w:cstheme="minorHAnsi"/>
          <w:sz w:val="24"/>
          <w:szCs w:val="24"/>
        </w:rPr>
        <w:t xml:space="preserve"> will always carry a first aid kit in the car in case of an </w:t>
      </w:r>
      <w:r w:rsidR="00D653F1" w:rsidRPr="001C0D1D">
        <w:rPr>
          <w:rFonts w:asciiTheme="minorHAnsi" w:hAnsiTheme="minorHAnsi" w:cstheme="minorHAnsi"/>
          <w:sz w:val="24"/>
          <w:szCs w:val="24"/>
        </w:rPr>
        <w:t>accident or emergency</w:t>
      </w:r>
    </w:p>
    <w:p w14:paraId="5391BBAF" w14:textId="5637E3B5" w:rsidR="005C130A" w:rsidRPr="001C0D1D" w:rsidRDefault="004A7568" w:rsidP="001C0D1D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We</w:t>
      </w:r>
      <w:r w:rsidR="00380F35" w:rsidRPr="001C0D1D">
        <w:rPr>
          <w:rFonts w:asciiTheme="minorHAnsi" w:hAnsiTheme="minorHAnsi" w:cstheme="minorHAnsi"/>
          <w:sz w:val="24"/>
          <w:szCs w:val="24"/>
        </w:rPr>
        <w:t xml:space="preserve"> will discuss with the children how to stay safe and what is appropriate behaviour before leaving the setting</w:t>
      </w:r>
    </w:p>
    <w:p w14:paraId="39277205" w14:textId="77777777" w:rsidR="004A7568" w:rsidRPr="001C0D1D" w:rsidRDefault="004A7568" w:rsidP="001C0D1D">
      <w:pPr>
        <w:pStyle w:val="ListParagraph"/>
        <w:numPr>
          <w:ilvl w:val="0"/>
          <w:numId w:val="0"/>
        </w:numPr>
        <w:spacing w:after="0"/>
        <w:ind w:left="357"/>
        <w:rPr>
          <w:rFonts w:asciiTheme="minorHAnsi" w:hAnsiTheme="minorHAnsi" w:cstheme="minorHAnsi"/>
          <w:sz w:val="24"/>
          <w:szCs w:val="24"/>
        </w:rPr>
      </w:pPr>
    </w:p>
    <w:p w14:paraId="0DDA0C05" w14:textId="77777777" w:rsidR="000F7C8B" w:rsidRPr="001C0D1D" w:rsidRDefault="000F7C8B" w:rsidP="001C0D1D">
      <w:pPr>
        <w:pStyle w:val="Heading1"/>
        <w:spacing w:after="0"/>
        <w:rPr>
          <w:rFonts w:asciiTheme="minorHAnsi" w:hAnsiTheme="minorHAnsi" w:cstheme="minorHAnsi"/>
          <w:color w:val="auto"/>
          <w:sz w:val="24"/>
          <w:szCs w:val="24"/>
        </w:rPr>
      </w:pPr>
      <w:r w:rsidRPr="001C0D1D">
        <w:rPr>
          <w:rFonts w:asciiTheme="minorHAnsi" w:hAnsiTheme="minorHAnsi" w:cstheme="minorHAnsi"/>
          <w:color w:val="auto"/>
          <w:sz w:val="24"/>
          <w:szCs w:val="24"/>
        </w:rPr>
        <w:t>Public Transport</w:t>
      </w:r>
    </w:p>
    <w:p w14:paraId="010BCDCC" w14:textId="39488D0E" w:rsidR="000F7C8B" w:rsidRPr="001C0D1D" w:rsidRDefault="004A7568" w:rsidP="001C0D1D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1C1C1C"/>
        </w:rPr>
      </w:pPr>
      <w:r w:rsidRPr="001C0D1D">
        <w:rPr>
          <w:rFonts w:asciiTheme="minorHAnsi" w:hAnsiTheme="minorHAnsi" w:cstheme="minorHAnsi"/>
          <w:color w:val="1C1C1C"/>
        </w:rPr>
        <w:t>We</w:t>
      </w:r>
      <w:r w:rsidR="000F7C8B" w:rsidRPr="001C0D1D">
        <w:rPr>
          <w:rFonts w:asciiTheme="minorHAnsi" w:hAnsiTheme="minorHAnsi" w:cstheme="minorHAnsi"/>
          <w:color w:val="1C1C1C"/>
        </w:rPr>
        <w:t xml:space="preserve"> will </w:t>
      </w:r>
      <w:proofErr w:type="gramStart"/>
      <w:r w:rsidR="000F7C8B" w:rsidRPr="001C0D1D">
        <w:rPr>
          <w:rFonts w:asciiTheme="minorHAnsi" w:hAnsiTheme="minorHAnsi" w:cstheme="minorHAnsi"/>
          <w:color w:val="1C1C1C"/>
        </w:rPr>
        <w:t>supervise children carefully at all times</w:t>
      </w:r>
      <w:proofErr w:type="gramEnd"/>
      <w:r w:rsidR="000F7C8B" w:rsidRPr="001C0D1D">
        <w:rPr>
          <w:rFonts w:asciiTheme="minorHAnsi" w:hAnsiTheme="minorHAnsi" w:cstheme="minorHAnsi"/>
          <w:color w:val="1C1C1C"/>
        </w:rPr>
        <w:t xml:space="preserve"> on public transport to ensure they are behaving well and being respectful to others around us</w:t>
      </w:r>
    </w:p>
    <w:p w14:paraId="3CE2C481" w14:textId="3C8D932A" w:rsidR="000F7C8B" w:rsidRPr="001C0D1D" w:rsidRDefault="004A7568" w:rsidP="001C0D1D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</w:rPr>
      </w:pPr>
      <w:r w:rsidRPr="001C0D1D">
        <w:rPr>
          <w:rFonts w:asciiTheme="minorHAnsi" w:hAnsiTheme="minorHAnsi" w:cstheme="minorHAnsi"/>
          <w:color w:val="1C1C1C"/>
          <w:shd w:val="clear" w:color="auto" w:fill="FFFFFF"/>
        </w:rPr>
        <w:t>We</w:t>
      </w:r>
      <w:r w:rsidR="000F7C8B"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 will ensure that there is space for all children to sit down with </w:t>
      </w:r>
      <w:r w:rsidRPr="001C0D1D">
        <w:rPr>
          <w:rFonts w:asciiTheme="minorHAnsi" w:hAnsiTheme="minorHAnsi" w:cstheme="minorHAnsi"/>
          <w:color w:val="1C1C1C"/>
          <w:shd w:val="clear" w:color="auto" w:fill="FFFFFF"/>
        </w:rPr>
        <w:t>us</w:t>
      </w:r>
      <w:r w:rsidR="000F7C8B"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 or close to </w:t>
      </w:r>
      <w:r w:rsidRPr="001C0D1D">
        <w:rPr>
          <w:rFonts w:asciiTheme="minorHAnsi" w:hAnsiTheme="minorHAnsi" w:cstheme="minorHAnsi"/>
          <w:color w:val="1C1C1C"/>
          <w:shd w:val="clear" w:color="auto" w:fill="FFFFFF"/>
        </w:rPr>
        <w:t>us</w:t>
      </w:r>
      <w:r w:rsidR="000F7C8B" w:rsidRPr="001C0D1D">
        <w:rPr>
          <w:rFonts w:asciiTheme="minorHAnsi" w:hAnsiTheme="minorHAnsi" w:cstheme="minorHAnsi"/>
          <w:color w:val="1C1C1C"/>
          <w:shd w:val="clear" w:color="auto" w:fill="FFFFFF"/>
        </w:rPr>
        <w:t>. We will wait for the next bus/tram/train if this is not possible</w:t>
      </w:r>
    </w:p>
    <w:p w14:paraId="629967F2" w14:textId="1E5379E4" w:rsidR="000F7C8B" w:rsidRPr="001C0D1D" w:rsidRDefault="004A7568" w:rsidP="001C0D1D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</w:rPr>
      </w:pPr>
      <w:r w:rsidRPr="001C0D1D">
        <w:rPr>
          <w:rFonts w:asciiTheme="minorHAnsi" w:hAnsiTheme="minorHAnsi" w:cstheme="minorHAnsi"/>
          <w:color w:val="1C1C1C"/>
          <w:shd w:val="clear" w:color="auto" w:fill="FFFFFF"/>
        </w:rPr>
        <w:lastRenderedPageBreak/>
        <w:t>We</w:t>
      </w:r>
      <w:r w:rsidR="000F7C8B"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 will not allow children to sit next to strangers</w:t>
      </w:r>
    </w:p>
    <w:p w14:paraId="3235A77A" w14:textId="73E2A80B" w:rsidR="000F7C8B" w:rsidRPr="001C0D1D" w:rsidRDefault="000F7C8B" w:rsidP="001C0D1D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</w:rPr>
      </w:pPr>
      <w:r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Where possible, we will sit downstairs on buses. If the children can safely go upstairs, then </w:t>
      </w:r>
      <w:r w:rsidR="004A7568" w:rsidRPr="001C0D1D">
        <w:rPr>
          <w:rFonts w:asciiTheme="minorHAnsi" w:hAnsiTheme="minorHAnsi" w:cstheme="minorHAnsi"/>
          <w:color w:val="1C1C1C"/>
          <w:shd w:val="clear" w:color="auto" w:fill="FFFFFF"/>
        </w:rPr>
        <w:t>we</w:t>
      </w:r>
      <w:r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 will ask the driver to wait until we are all seated before moving</w:t>
      </w:r>
    </w:p>
    <w:p w14:paraId="4F66B0C3" w14:textId="5CCF33DC" w:rsidR="000F7C8B" w:rsidRPr="001C0D1D" w:rsidRDefault="000F7C8B" w:rsidP="001C0D1D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</w:rPr>
      </w:pPr>
      <w:r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 If there is a gap or large step to get on or off a bus/tram/train, then </w:t>
      </w:r>
      <w:r w:rsidR="004A7568" w:rsidRPr="001C0D1D">
        <w:rPr>
          <w:rFonts w:asciiTheme="minorHAnsi" w:hAnsiTheme="minorHAnsi" w:cstheme="minorHAnsi"/>
          <w:color w:val="1C1C1C"/>
          <w:shd w:val="clear" w:color="auto" w:fill="FFFFFF"/>
        </w:rPr>
        <w:t>we</w:t>
      </w:r>
      <w:r w:rsidRPr="001C0D1D">
        <w:rPr>
          <w:rFonts w:asciiTheme="minorHAnsi" w:hAnsiTheme="minorHAnsi" w:cstheme="minorHAnsi"/>
          <w:color w:val="1C1C1C"/>
          <w:shd w:val="clear" w:color="auto" w:fill="FFFFFF"/>
        </w:rPr>
        <w:t xml:space="preserve"> will help children to climb it safely</w:t>
      </w:r>
    </w:p>
    <w:p w14:paraId="52055EA9" w14:textId="32EF75F1" w:rsidR="000F7C8B" w:rsidRPr="001C0D1D" w:rsidRDefault="000F7C8B" w:rsidP="001C0D1D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1C0D1D">
        <w:rPr>
          <w:rFonts w:asciiTheme="minorHAnsi" w:eastAsia="Times New Roman" w:hAnsiTheme="minorHAnsi" w:cstheme="min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C62E3" wp14:editId="3FFABDF7">
                <wp:simplePos x="0" y="0"/>
                <wp:positionH relativeFrom="column">
                  <wp:posOffset>-360045</wp:posOffset>
                </wp:positionH>
                <wp:positionV relativeFrom="paragraph">
                  <wp:posOffset>700876</wp:posOffset>
                </wp:positionV>
                <wp:extent cx="7559675" cy="2979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297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6170" w14:textId="41189A68" w:rsidR="000F7C8B" w:rsidRPr="000F7C8B" w:rsidRDefault="000F7C8B" w:rsidP="004A75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C62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5pt;margin-top:55.2pt;width:595.25pt;height:2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" filled="f" stroked="f" strokeweight=".5pt">
                <v:textbox>
                  <w:txbxContent>
                    <w:p w14:paraId="1EA16170" w14:textId="41189A68" w:rsidR="000F7C8B" w:rsidRPr="000F7C8B" w:rsidRDefault="000F7C8B" w:rsidP="004A75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B6422C" w14:textId="50B30E28" w:rsidR="00BD64E5" w:rsidRPr="001C0D1D" w:rsidRDefault="005C130A" w:rsidP="001C0D1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hAnsiTheme="minorHAnsi" w:cstheme="minorHAnsi"/>
          <w:sz w:val="24"/>
          <w:szCs w:val="24"/>
        </w:rPr>
        <w:t>If your child suffers from travel sickness</w:t>
      </w:r>
      <w:r w:rsidR="00A229CF" w:rsidRPr="001C0D1D">
        <w:rPr>
          <w:rFonts w:asciiTheme="minorHAnsi" w:hAnsiTheme="minorHAnsi" w:cstheme="minorHAnsi"/>
          <w:sz w:val="24"/>
          <w:szCs w:val="24"/>
        </w:rPr>
        <w:t>,</w:t>
      </w:r>
      <w:r w:rsidRPr="001C0D1D">
        <w:rPr>
          <w:rFonts w:asciiTheme="minorHAnsi" w:hAnsiTheme="minorHAnsi" w:cstheme="minorHAnsi"/>
          <w:sz w:val="24"/>
          <w:szCs w:val="24"/>
        </w:rPr>
        <w:t xml:space="preserve"> please let </w:t>
      </w:r>
      <w:r w:rsidR="00FB21CA">
        <w:rPr>
          <w:rFonts w:asciiTheme="minorHAnsi" w:hAnsiTheme="minorHAnsi" w:cstheme="minorHAnsi"/>
          <w:sz w:val="24"/>
          <w:szCs w:val="24"/>
        </w:rPr>
        <w:t>Tree of Life</w:t>
      </w:r>
      <w:r w:rsidRPr="001C0D1D">
        <w:rPr>
          <w:rFonts w:asciiTheme="minorHAnsi" w:hAnsiTheme="minorHAnsi" w:cstheme="minorHAnsi"/>
          <w:sz w:val="24"/>
          <w:szCs w:val="24"/>
        </w:rPr>
        <w:t xml:space="preserve"> know </w:t>
      </w:r>
      <w:r w:rsidR="00380F35" w:rsidRPr="001C0D1D">
        <w:rPr>
          <w:rFonts w:asciiTheme="minorHAnsi" w:hAnsiTheme="minorHAnsi" w:cstheme="minorHAnsi"/>
          <w:sz w:val="24"/>
          <w:szCs w:val="24"/>
        </w:rPr>
        <w:t>immediately and we can discuss the practicalities in more det</w:t>
      </w:r>
      <w:r w:rsidR="00D653F1" w:rsidRPr="001C0D1D">
        <w:rPr>
          <w:rFonts w:asciiTheme="minorHAnsi" w:hAnsiTheme="minorHAnsi" w:cstheme="minorHAnsi"/>
          <w:sz w:val="24"/>
          <w:szCs w:val="24"/>
        </w:rPr>
        <w:t>ail.</w:t>
      </w:r>
    </w:p>
    <w:p w14:paraId="2D251743" w14:textId="77777777" w:rsidR="004A7568" w:rsidRPr="001C0D1D" w:rsidRDefault="004A7568" w:rsidP="001C0D1D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097B1BFA" w14:textId="5D41CC5E" w:rsidR="003E6B9B" w:rsidRPr="001C0D1D" w:rsidRDefault="000F7C8B" w:rsidP="001C0D1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1C0D1D">
        <w:rPr>
          <w:rFonts w:asciiTheme="minorHAnsi" w:eastAsia="Times New Roman" w:hAnsiTheme="minorHAnsi" w:cstheme="min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A205E" wp14:editId="0AD1AC8D">
                <wp:simplePos x="0" y="0"/>
                <wp:positionH relativeFrom="column">
                  <wp:posOffset>-359410</wp:posOffset>
                </wp:positionH>
                <wp:positionV relativeFrom="paragraph">
                  <wp:posOffset>8654772</wp:posOffset>
                </wp:positionV>
                <wp:extent cx="7559675" cy="2979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297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41EC5" w14:textId="77777777" w:rsidR="000F7C8B" w:rsidRPr="000F7C8B" w:rsidRDefault="000F7C8B" w:rsidP="000F7C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F7C8B">
                              <w:rPr>
                                <w:sz w:val="16"/>
                                <w:szCs w:val="16"/>
                              </w:rPr>
                              <w:t>Page 1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205E" id="Text Box 2" o:spid="_x0000_s1027" type="#_x0000_t202" style="position:absolute;margin-left:-28.3pt;margin-top:681.5pt;width:595.25pt;height:23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" filled="f" stroked="f" strokeweight=".5pt">
                <v:textbox>
                  <w:txbxContent>
                    <w:p w14:paraId="4C041EC5" w14:textId="77777777" w:rsidR="000F7C8B" w:rsidRPr="000F7C8B" w:rsidRDefault="000F7C8B" w:rsidP="000F7C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F7C8B">
                        <w:rPr>
                          <w:sz w:val="16"/>
                          <w:szCs w:val="16"/>
                        </w:rPr>
                        <w:t>Page 1 of 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6B9B" w:rsidRPr="001C0D1D" w:rsidSect="004204A3"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2F1F7" w14:textId="77777777" w:rsidR="004204A3" w:rsidRDefault="004204A3" w:rsidP="00EB727B">
      <w:r>
        <w:separator/>
      </w:r>
    </w:p>
  </w:endnote>
  <w:endnote w:type="continuationSeparator" w:id="0">
    <w:p w14:paraId="5936623B" w14:textId="77777777" w:rsidR="004204A3" w:rsidRDefault="004204A3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1697EB-A47B-41FF-B83A-B3016AF1E42E}"/>
    <w:embedBold r:id="rId2" w:fontKey="{EDF1131B-D9E7-4DA0-B218-2B4FB7771FE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B55BFEF2-AF1D-4990-A288-90B7823AD0A5}"/>
    <w:embedBold r:id="rId4" w:fontKey="{CC299C0A-C479-424E-B0CE-CF1024092110}"/>
  </w:font>
  <w:font w:name="Tuffy-TTF">
    <w:charset w:val="00"/>
    <w:family w:val="swiss"/>
    <w:pitch w:val="variable"/>
    <w:sig w:usb0="A00002EF" w:usb1="1000207B" w:usb2="00000000" w:usb3="00000000" w:csb0="0000019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5" w:fontKey="{162E654F-5ED6-4826-BE57-BD631850A022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092F1B6-CDCE-41C0-B2D9-67F7B416DD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C2BB8" w14:textId="77777777" w:rsidR="004204A3" w:rsidRDefault="004204A3" w:rsidP="00EB727B">
      <w:r>
        <w:separator/>
      </w:r>
    </w:p>
  </w:footnote>
  <w:footnote w:type="continuationSeparator" w:id="0">
    <w:p w14:paraId="2BF204F6" w14:textId="77777777" w:rsidR="004204A3" w:rsidRDefault="004204A3" w:rsidP="00EB7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4922A1"/>
    <w:multiLevelType w:val="multilevel"/>
    <w:tmpl w:val="7EAE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0500528">
    <w:abstractNumId w:val="0"/>
  </w:num>
  <w:num w:numId="2" w16cid:durableId="303387826">
    <w:abstractNumId w:val="1"/>
  </w:num>
  <w:num w:numId="3" w16cid:durableId="10750556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36F86"/>
    <w:rsid w:val="00067D68"/>
    <w:rsid w:val="000B5E87"/>
    <w:rsid w:val="000C3106"/>
    <w:rsid w:val="000C442B"/>
    <w:rsid w:val="000C462C"/>
    <w:rsid w:val="000F7C8B"/>
    <w:rsid w:val="00125E1F"/>
    <w:rsid w:val="00177502"/>
    <w:rsid w:val="001B10D5"/>
    <w:rsid w:val="001C0D1D"/>
    <w:rsid w:val="001D6A87"/>
    <w:rsid w:val="001E14CE"/>
    <w:rsid w:val="001E26EC"/>
    <w:rsid w:val="00216E07"/>
    <w:rsid w:val="00242C60"/>
    <w:rsid w:val="002707CA"/>
    <w:rsid w:val="002B3577"/>
    <w:rsid w:val="002B55E8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6B9B"/>
    <w:rsid w:val="004040D3"/>
    <w:rsid w:val="004204A3"/>
    <w:rsid w:val="00457CED"/>
    <w:rsid w:val="00461653"/>
    <w:rsid w:val="004A7568"/>
    <w:rsid w:val="004D3C84"/>
    <w:rsid w:val="0052433B"/>
    <w:rsid w:val="005C130A"/>
    <w:rsid w:val="005D3C40"/>
    <w:rsid w:val="005E12C6"/>
    <w:rsid w:val="00636297"/>
    <w:rsid w:val="006D100A"/>
    <w:rsid w:val="006E2D6D"/>
    <w:rsid w:val="006E3677"/>
    <w:rsid w:val="006F31DC"/>
    <w:rsid w:val="00767630"/>
    <w:rsid w:val="007955D5"/>
    <w:rsid w:val="00796AF2"/>
    <w:rsid w:val="00806FAF"/>
    <w:rsid w:val="008606F0"/>
    <w:rsid w:val="008678C8"/>
    <w:rsid w:val="008B24A0"/>
    <w:rsid w:val="008B51AF"/>
    <w:rsid w:val="008C09A7"/>
    <w:rsid w:val="008D1F80"/>
    <w:rsid w:val="0090447C"/>
    <w:rsid w:val="00913D28"/>
    <w:rsid w:val="00920F12"/>
    <w:rsid w:val="00937A90"/>
    <w:rsid w:val="00971FFC"/>
    <w:rsid w:val="00986C34"/>
    <w:rsid w:val="00995B1E"/>
    <w:rsid w:val="009F3C31"/>
    <w:rsid w:val="00A1324C"/>
    <w:rsid w:val="00A229CF"/>
    <w:rsid w:val="00A271A2"/>
    <w:rsid w:val="00A43DE8"/>
    <w:rsid w:val="00A77E39"/>
    <w:rsid w:val="00AB36D8"/>
    <w:rsid w:val="00AE5C0E"/>
    <w:rsid w:val="00B2259E"/>
    <w:rsid w:val="00B801D6"/>
    <w:rsid w:val="00BC1BF3"/>
    <w:rsid w:val="00BC1E96"/>
    <w:rsid w:val="00BC3F98"/>
    <w:rsid w:val="00BD64E5"/>
    <w:rsid w:val="00BE744A"/>
    <w:rsid w:val="00C22918"/>
    <w:rsid w:val="00C34DE3"/>
    <w:rsid w:val="00C74228"/>
    <w:rsid w:val="00CB444E"/>
    <w:rsid w:val="00D0774D"/>
    <w:rsid w:val="00D653F1"/>
    <w:rsid w:val="00DD3580"/>
    <w:rsid w:val="00E40FC1"/>
    <w:rsid w:val="00E55235"/>
    <w:rsid w:val="00E656DD"/>
    <w:rsid w:val="00EB236B"/>
    <w:rsid w:val="00EB727B"/>
    <w:rsid w:val="00ED1CDA"/>
    <w:rsid w:val="00EF44C9"/>
    <w:rsid w:val="00F05E0D"/>
    <w:rsid w:val="00F467C2"/>
    <w:rsid w:val="00F534DB"/>
    <w:rsid w:val="00F67866"/>
    <w:rsid w:val="00FB21CA"/>
    <w:rsid w:val="00FC13B8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paragraph" w:styleId="NormalWeb">
    <w:name w:val="Normal (Web)"/>
    <w:basedOn w:val="Normal"/>
    <w:uiPriority w:val="99"/>
    <w:semiHidden/>
    <w:unhideWhenUsed/>
    <w:rsid w:val="000F7C8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1919-1F45-4B5E-A779-5CEE1C98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1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Laura Frain</cp:lastModifiedBy>
  <cp:revision>2</cp:revision>
  <dcterms:created xsi:type="dcterms:W3CDTF">2024-09-23T21:07:00Z</dcterms:created>
  <dcterms:modified xsi:type="dcterms:W3CDTF">2024-09-23T21:07:00Z</dcterms:modified>
</cp:coreProperties>
</file>